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A643F7">
        <w:tc>
          <w:tcPr>
            <w:tcW w:w="5000" w:type="pct"/>
            <w:gridSpan w:val="2"/>
            <w:shd w:val="clear" w:color="auto" w:fill="005023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A643F7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A643F7">
        <w:tc>
          <w:tcPr>
            <w:tcW w:w="1414" w:type="pct"/>
            <w:vAlign w:val="bottom"/>
          </w:tcPr>
          <w:p w14:paraId="74607E88" w14:textId="77777777" w:rsidR="000172E5" w:rsidRPr="00637200" w:rsidRDefault="00BA630D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A643F7">
        <w:tc>
          <w:tcPr>
            <w:tcW w:w="1414" w:type="pct"/>
            <w:vAlign w:val="bottom"/>
          </w:tcPr>
          <w:p w14:paraId="55BF1A52" w14:textId="77777777" w:rsidR="00292898" w:rsidRPr="00637200" w:rsidRDefault="00BA630D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A643F7">
        <w:tc>
          <w:tcPr>
            <w:tcW w:w="1414" w:type="pct"/>
            <w:vAlign w:val="bottom"/>
          </w:tcPr>
          <w:p w14:paraId="35001173" w14:textId="77777777" w:rsidR="006865CF" w:rsidRPr="00637200" w:rsidRDefault="00BA630D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A643F7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A643F7">
        <w:tc>
          <w:tcPr>
            <w:tcW w:w="5000" w:type="pct"/>
            <w:gridSpan w:val="2"/>
            <w:shd w:val="clear" w:color="auto" w:fill="005023"/>
            <w:vAlign w:val="bottom"/>
          </w:tcPr>
          <w:p w14:paraId="08338AC9" w14:textId="594D0C34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A643F7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A643F7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A643F7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 xml:space="preserve">Planowane miejsce biwakowania </w:t>
            </w:r>
            <w:r w:rsidRPr="00A643F7">
              <w:rPr>
                <w:sz w:val="20"/>
                <w:szCs w:val="20"/>
              </w:rPr>
              <w:t>(nazwa obszaru</w:t>
            </w:r>
            <w:r w:rsidR="003C3EF4" w:rsidRPr="00A643F7">
              <w:rPr>
                <w:sz w:val="20"/>
                <w:szCs w:val="20"/>
              </w:rPr>
              <w:t>, lokalizacja</w:t>
            </w:r>
            <w:r w:rsidRPr="00A643F7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A643F7" w:rsidRPr="00846B76" w14:paraId="3130B6CA" w14:textId="77777777" w:rsidTr="00A643F7">
        <w:tc>
          <w:tcPr>
            <w:tcW w:w="1414" w:type="pct"/>
            <w:vAlign w:val="bottom"/>
          </w:tcPr>
          <w:p w14:paraId="3ACCD187" w14:textId="77777777" w:rsidR="00A643F7" w:rsidRPr="00846B76" w:rsidRDefault="00A643F7" w:rsidP="000B2CBC">
            <w:pPr>
              <w:pStyle w:val="Wcicienormalne"/>
            </w:pPr>
          </w:p>
        </w:tc>
        <w:tc>
          <w:tcPr>
            <w:tcW w:w="3586" w:type="pct"/>
            <w:vAlign w:val="bottom"/>
          </w:tcPr>
          <w:p w14:paraId="4628DD3B" w14:textId="77777777" w:rsidR="00A643F7" w:rsidRDefault="00A643F7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5E8F0E9E" w14:textId="77777777" w:rsidR="00A643F7" w:rsidRPr="00846B76" w:rsidRDefault="00A643F7" w:rsidP="00311D4F"/>
        </w:tc>
      </w:tr>
      <w:tr w:rsidR="00A643F7" w:rsidRPr="00846B76" w14:paraId="20E5CAF0" w14:textId="77777777" w:rsidTr="00A643F7">
        <w:tc>
          <w:tcPr>
            <w:tcW w:w="1414" w:type="pct"/>
            <w:vAlign w:val="bottom"/>
          </w:tcPr>
          <w:p w14:paraId="34E132BC" w14:textId="77777777" w:rsidR="00A643F7" w:rsidRPr="00846B76" w:rsidRDefault="00A643F7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4F7F03E" w14:textId="77777777" w:rsidR="00A643F7" w:rsidRPr="00094EA9" w:rsidRDefault="00BA630D" w:rsidP="00637200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366793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43F7" w:rsidRPr="00094EA9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A643F7" w:rsidRPr="00094EA9">
              <w:rPr>
                <w:sz w:val="24"/>
                <w:szCs w:val="24"/>
              </w:rPr>
              <w:t xml:space="preserve"> Zapoznał</w:t>
            </w:r>
            <w:r w:rsidR="00A643F7">
              <w:rPr>
                <w:sz w:val="24"/>
                <w:szCs w:val="24"/>
              </w:rPr>
              <w:t>am/</w:t>
            </w:r>
            <w:r w:rsidR="00A643F7" w:rsidRPr="00094EA9">
              <w:rPr>
                <w:sz w:val="24"/>
                <w:szCs w:val="24"/>
              </w:rPr>
              <w:t>em się regulaminem obowiązującym na obszarze objętym programem „Zanocuj w lesie”</w:t>
            </w:r>
          </w:p>
          <w:p w14:paraId="3E64177C" w14:textId="0FE60D76" w:rsidR="00A643F7" w:rsidRPr="00846B76" w:rsidRDefault="00BA630D" w:rsidP="006145D8">
            <w:pPr>
              <w:rPr>
                <w:rFonts w:asciiTheme="majorHAnsi" w:hAnsiTheme="majorHAnsi"/>
                <w:b/>
                <w:sz w:val="8"/>
              </w:rPr>
            </w:pPr>
            <w:sdt>
              <w:sdtPr>
                <w:rPr>
                  <w:sz w:val="24"/>
                  <w:szCs w:val="24"/>
                </w:rPr>
                <w:id w:val="-1642729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43F7" w:rsidRPr="00094EA9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A643F7" w:rsidRPr="00094EA9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="00BF6121">
              <w:rPr>
                <w:rFonts w:cs="Times New Roman"/>
                <w:color w:val="000000" w:themeColor="text1"/>
                <w:sz w:val="24"/>
                <w:szCs w:val="24"/>
              </w:rPr>
              <w:t>Z</w:t>
            </w:r>
            <w:r w:rsidR="00A643F7" w:rsidRPr="00094EA9">
              <w:rPr>
                <w:rFonts w:cs="Times New Roman"/>
                <w:color w:val="000000" w:themeColor="text1"/>
                <w:sz w:val="24"/>
                <w:szCs w:val="24"/>
              </w:rPr>
              <w:t>apoznałam/em się z załącznikiem nr 1 – klauzula informacyjna o przetwarzaniu danych osobowych</w:t>
            </w:r>
          </w:p>
        </w:tc>
      </w:tr>
      <w:tr w:rsidR="00A643F7" w:rsidRPr="00846B76" w14:paraId="3348F9F0" w14:textId="77777777" w:rsidTr="00A643F7">
        <w:tc>
          <w:tcPr>
            <w:tcW w:w="1414" w:type="pct"/>
            <w:vAlign w:val="bottom"/>
          </w:tcPr>
          <w:p w14:paraId="1E6A7FB7" w14:textId="71E9ADA0" w:rsidR="00A643F7" w:rsidRPr="004957C0" w:rsidRDefault="00A643F7" w:rsidP="00A85EA0">
            <w:pPr>
              <w:rPr>
                <w:rFonts w:cs="Times New Roman"/>
                <w:color w:val="000000" w:themeColor="text1"/>
              </w:rPr>
            </w:pP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6B25A8E" w14:textId="3762BD64" w:rsidR="00A643F7" w:rsidRPr="004957C0" w:rsidRDefault="00A643F7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 xml:space="preserve">Podpis: </w:t>
            </w:r>
          </w:p>
        </w:tc>
      </w:tr>
    </w:tbl>
    <w:p w14:paraId="23EA5E30" w14:textId="77777777" w:rsidR="009B1ABB" w:rsidRDefault="009B1ABB" w:rsidP="00A643F7">
      <w:pPr>
        <w:jc w:val="right"/>
        <w:rPr>
          <w:rFonts w:ascii="Calibri" w:hAnsi="Calibri"/>
          <w:color w:val="333333" w:themeColor="accent6" w:themeShade="80"/>
          <w:sz w:val="20"/>
          <w:szCs w:val="20"/>
        </w:rPr>
      </w:pPr>
    </w:p>
    <w:p w14:paraId="3E4E3D74" w14:textId="2561619C" w:rsidR="00A95E69" w:rsidRPr="00A643F7" w:rsidRDefault="00A643F7" w:rsidP="00A643F7">
      <w:pPr>
        <w:jc w:val="right"/>
        <w:rPr>
          <w:rFonts w:ascii="Calibri" w:hAnsi="Calibri"/>
          <w:color w:val="333333" w:themeColor="accent6" w:themeShade="80"/>
          <w:sz w:val="20"/>
          <w:szCs w:val="20"/>
        </w:rPr>
      </w:pPr>
      <w:r w:rsidRPr="00A643F7">
        <w:rPr>
          <w:rFonts w:ascii="Calibri" w:hAnsi="Calibri"/>
          <w:color w:val="333333" w:themeColor="accent6" w:themeShade="80"/>
          <w:sz w:val="20"/>
          <w:szCs w:val="20"/>
        </w:rPr>
        <w:lastRenderedPageBreak/>
        <w:t>Załącznik nr 1</w:t>
      </w:r>
    </w:p>
    <w:p w14:paraId="6FF374E9" w14:textId="77777777" w:rsidR="00094EA9" w:rsidRDefault="00690B1B" w:rsidP="00094EA9">
      <w:pPr>
        <w:jc w:val="center"/>
      </w:pPr>
      <w:r>
        <w:rPr>
          <w:rFonts w:ascii="Calibri" w:hAnsi="Calibri"/>
          <w:color w:val="333333" w:themeColor="accent6" w:themeShade="80"/>
          <w:sz w:val="30"/>
          <w:szCs w:val="30"/>
        </w:rPr>
        <w:t>KL</w:t>
      </w:r>
      <w:r>
        <w:t>AUZULA INFORMACYJNA O PRZETWARZANIU DANYCH OSOBOWYCH</w:t>
      </w:r>
    </w:p>
    <w:p w14:paraId="47BF4522" w14:textId="72B05BFB" w:rsidR="00094EA9" w:rsidRPr="009B1ABB" w:rsidRDefault="00094EA9" w:rsidP="009B1ABB">
      <w:pPr>
        <w:spacing w:after="0" w:line="240" w:lineRule="auto"/>
        <w:jc w:val="both"/>
        <w:rPr>
          <w:sz w:val="24"/>
          <w:szCs w:val="24"/>
        </w:rPr>
      </w:pPr>
      <w:r w:rsidRPr="0082641E">
        <w:rPr>
          <w:sz w:val="24"/>
          <w:szCs w:val="24"/>
        </w:rPr>
        <w:t xml:space="preserve">W związku z realizacją wymogów Rozporządzenia Parlamentu Europejskiego i Rady (UE) 2016/679 z dnia 27 kwietnia 2016 r. w sprawie ochrony osób fizycznych w związku </w:t>
      </w:r>
      <w:r w:rsidR="00FB0025">
        <w:rPr>
          <w:sz w:val="24"/>
          <w:szCs w:val="24"/>
        </w:rPr>
        <w:br/>
      </w:r>
      <w:r w:rsidRPr="0082641E">
        <w:rPr>
          <w:sz w:val="24"/>
          <w:szCs w:val="24"/>
        </w:rPr>
        <w:t xml:space="preserve">z przetwarzaniem danych osobowych i w sprawie swobodnego przepływu takich danych oraz uchylenia dyrektywy 95/46/WE (ogólne rozporządzenie o ochronie danych), zwanego dalej: RODO, informujemy o zasadach przetwarzania Pani/Pana danych osobowych oraz </w:t>
      </w:r>
      <w:r w:rsidR="00FB0025">
        <w:rPr>
          <w:sz w:val="24"/>
          <w:szCs w:val="24"/>
        </w:rPr>
        <w:br/>
      </w:r>
      <w:r w:rsidRPr="0082641E">
        <w:rPr>
          <w:sz w:val="24"/>
          <w:szCs w:val="24"/>
        </w:rPr>
        <w:t>o przysługujących Pani/Panu prawach z tym związanych.</w:t>
      </w:r>
    </w:p>
    <w:p w14:paraId="0FCBFE06" w14:textId="77777777" w:rsidR="00094EA9" w:rsidRPr="0082641E" w:rsidRDefault="00094EA9" w:rsidP="00094EA9">
      <w:pPr>
        <w:spacing w:after="0" w:line="240" w:lineRule="auto"/>
        <w:rPr>
          <w:b/>
          <w:sz w:val="24"/>
          <w:szCs w:val="24"/>
        </w:rPr>
      </w:pPr>
      <w:r w:rsidRPr="0082641E">
        <w:rPr>
          <w:b/>
          <w:sz w:val="24"/>
          <w:szCs w:val="24"/>
        </w:rPr>
        <w:t>Administrator danych osobowych</w:t>
      </w:r>
    </w:p>
    <w:p w14:paraId="1FDCE966" w14:textId="7509E2D3" w:rsidR="00094EA9" w:rsidRPr="0082641E" w:rsidRDefault="00094EA9" w:rsidP="009B1ABB">
      <w:pPr>
        <w:spacing w:after="0" w:line="240" w:lineRule="auto"/>
        <w:jc w:val="both"/>
        <w:rPr>
          <w:sz w:val="24"/>
          <w:szCs w:val="24"/>
        </w:rPr>
      </w:pPr>
      <w:r w:rsidRPr="0082641E">
        <w:rPr>
          <w:sz w:val="24"/>
          <w:szCs w:val="24"/>
        </w:rPr>
        <w:t>1.</w:t>
      </w:r>
      <w:r w:rsidRPr="0082641E">
        <w:rPr>
          <w:sz w:val="24"/>
          <w:szCs w:val="24"/>
        </w:rPr>
        <w:tab/>
        <w:t>Administratorem Pani/Pana danych osobowych jest Nadleśnictwo Kaliska z siedzibą w </w:t>
      </w:r>
      <w:proofErr w:type="spellStart"/>
      <w:r w:rsidRPr="0082641E">
        <w:rPr>
          <w:sz w:val="24"/>
          <w:szCs w:val="24"/>
        </w:rPr>
        <w:t>Kaliskach</w:t>
      </w:r>
      <w:proofErr w:type="spellEnd"/>
      <w:r w:rsidRPr="0082641E">
        <w:rPr>
          <w:sz w:val="24"/>
          <w:szCs w:val="24"/>
        </w:rPr>
        <w:t xml:space="preserve"> przy ul. Długiej 64, 83-260 Kaliska. Może się Pan/Pani z nim skontaktować drogą elektroniczną pod adresem e-</w:t>
      </w:r>
      <w:r w:rsidRPr="00F21AD8">
        <w:rPr>
          <w:color w:val="000000" w:themeColor="text1"/>
          <w:sz w:val="24"/>
          <w:szCs w:val="24"/>
        </w:rPr>
        <w:t>mail</w:t>
      </w:r>
      <w:r w:rsidR="00F21AD8">
        <w:rPr>
          <w:color w:val="000000" w:themeColor="text1"/>
          <w:sz w:val="24"/>
          <w:szCs w:val="24"/>
        </w:rPr>
        <w:t>:</w:t>
      </w:r>
      <w:r w:rsidRPr="00F21AD8">
        <w:rPr>
          <w:color w:val="000000" w:themeColor="text1"/>
          <w:sz w:val="24"/>
          <w:szCs w:val="24"/>
        </w:rPr>
        <w:t xml:space="preserve"> </w:t>
      </w:r>
      <w:hyperlink r:id="rId11" w:history="1">
        <w:r w:rsidRPr="00F21AD8">
          <w:rPr>
            <w:rStyle w:val="Hipercze"/>
            <w:color w:val="000000" w:themeColor="text1"/>
            <w:sz w:val="24"/>
            <w:szCs w:val="24"/>
            <w:u w:val="none"/>
          </w:rPr>
          <w:t>kaliska@gdansk.lasy.gov.pl</w:t>
        </w:r>
      </w:hyperlink>
      <w:r w:rsidRPr="00F21AD8">
        <w:rPr>
          <w:color w:val="000000" w:themeColor="text1"/>
          <w:sz w:val="24"/>
          <w:szCs w:val="24"/>
        </w:rPr>
        <w:t xml:space="preserve">, telefonicznie </w:t>
      </w:r>
      <w:r w:rsidRPr="0082641E">
        <w:rPr>
          <w:sz w:val="24"/>
          <w:szCs w:val="24"/>
        </w:rPr>
        <w:t>pod numerem 58 588 98 18 lub tradycyjną pocztą pod adresem wskazanym powyżej. Administrator danych, mając na uwadze założenia art. 5 RODO, stosuje przy przetwarzaniu danych zasady: zgodności z prawem, rzetelności i przejrzystości, ograniczenia celu, minimalizacji danych, prawidłowości, ograniczenia przechowywania oraz integralności i poufności.</w:t>
      </w:r>
    </w:p>
    <w:p w14:paraId="78F2B0E3" w14:textId="3A3E7B3A" w:rsidR="00094EA9" w:rsidRPr="0082641E" w:rsidRDefault="00094EA9" w:rsidP="00094EA9">
      <w:pPr>
        <w:spacing w:after="0" w:line="240" w:lineRule="auto"/>
        <w:jc w:val="both"/>
        <w:rPr>
          <w:sz w:val="24"/>
          <w:szCs w:val="24"/>
        </w:rPr>
      </w:pPr>
      <w:r w:rsidRPr="0082641E">
        <w:rPr>
          <w:sz w:val="24"/>
          <w:szCs w:val="24"/>
        </w:rPr>
        <w:t>2.</w:t>
      </w:r>
      <w:r w:rsidRPr="0082641E">
        <w:rPr>
          <w:sz w:val="24"/>
          <w:szCs w:val="24"/>
        </w:rPr>
        <w:tab/>
        <w:t xml:space="preserve">W sprawach związanych z Pani/Pana danymi proszę kontaktować się z </w:t>
      </w:r>
      <w:r>
        <w:rPr>
          <w:sz w:val="24"/>
          <w:szCs w:val="24"/>
        </w:rPr>
        <w:t>Edytą Hinc (</w:t>
      </w:r>
      <w:r w:rsidRPr="0082641E">
        <w:rPr>
          <w:sz w:val="24"/>
          <w:szCs w:val="24"/>
        </w:rPr>
        <w:t xml:space="preserve">pracownikiem odpowiedzialnym za sprawy dot. ochrony danych osobowych) pod adresem e-mail: </w:t>
      </w:r>
      <w:hyperlink r:id="rId12" w:history="1">
        <w:r w:rsidRPr="00F21AD8">
          <w:rPr>
            <w:rStyle w:val="Hipercze"/>
            <w:color w:val="000000" w:themeColor="text1"/>
            <w:sz w:val="24"/>
            <w:szCs w:val="24"/>
            <w:u w:val="none"/>
          </w:rPr>
          <w:t>edyta.hinc@gdansk.lasy.gov.pl</w:t>
        </w:r>
      </w:hyperlink>
      <w:r w:rsidRPr="00F21AD8">
        <w:rPr>
          <w:color w:val="000000" w:themeColor="text1"/>
          <w:sz w:val="24"/>
          <w:szCs w:val="24"/>
        </w:rPr>
        <w:t>.</w:t>
      </w:r>
    </w:p>
    <w:p w14:paraId="1178F592" w14:textId="77777777" w:rsidR="00094EA9" w:rsidRPr="0082641E" w:rsidRDefault="00094EA9" w:rsidP="00094EA9">
      <w:pPr>
        <w:spacing w:after="0" w:line="240" w:lineRule="auto"/>
        <w:rPr>
          <w:b/>
          <w:sz w:val="24"/>
          <w:szCs w:val="24"/>
        </w:rPr>
      </w:pPr>
      <w:r w:rsidRPr="0082641E">
        <w:rPr>
          <w:b/>
          <w:sz w:val="24"/>
          <w:szCs w:val="24"/>
        </w:rPr>
        <w:t>Cele i podstawy przetwarzania</w:t>
      </w:r>
    </w:p>
    <w:p w14:paraId="68719450" w14:textId="77777777" w:rsidR="00094EA9" w:rsidRPr="0082641E" w:rsidRDefault="00094EA9" w:rsidP="00094EA9">
      <w:pPr>
        <w:spacing w:after="0" w:line="240" w:lineRule="auto"/>
        <w:jc w:val="both"/>
        <w:rPr>
          <w:sz w:val="24"/>
          <w:szCs w:val="24"/>
        </w:rPr>
      </w:pPr>
      <w:r w:rsidRPr="0082641E">
        <w:rPr>
          <w:sz w:val="24"/>
          <w:szCs w:val="24"/>
        </w:rPr>
        <w:t>Jako administrator będziemy przetwarzać Pani/Pana dane odpowiednio</w:t>
      </w:r>
      <w:r>
        <w:rPr>
          <w:sz w:val="24"/>
          <w:szCs w:val="24"/>
        </w:rPr>
        <w:t xml:space="preserve"> w celu:</w:t>
      </w:r>
    </w:p>
    <w:p w14:paraId="6853BCB1" w14:textId="72C593A8" w:rsidR="00094EA9" w:rsidRPr="0082641E" w:rsidRDefault="00094EA9" w:rsidP="00094EA9">
      <w:pPr>
        <w:spacing w:after="0" w:line="240" w:lineRule="auto"/>
        <w:jc w:val="both"/>
        <w:rPr>
          <w:sz w:val="24"/>
          <w:szCs w:val="24"/>
        </w:rPr>
      </w:pPr>
      <w:r w:rsidRPr="0082641E">
        <w:rPr>
          <w:sz w:val="24"/>
          <w:szCs w:val="24"/>
        </w:rPr>
        <w:t>1)</w:t>
      </w:r>
      <w:r w:rsidRPr="0082641E">
        <w:rPr>
          <w:sz w:val="24"/>
          <w:szCs w:val="24"/>
        </w:rPr>
        <w:tab/>
      </w:r>
      <w:r>
        <w:rPr>
          <w:sz w:val="24"/>
          <w:szCs w:val="24"/>
        </w:rPr>
        <w:t xml:space="preserve">organizacji i przeprowadzenia programu „Zanocuj w lesie” oraz realizacji związanych </w:t>
      </w:r>
      <w:r w:rsidR="00FB0025">
        <w:rPr>
          <w:sz w:val="24"/>
          <w:szCs w:val="24"/>
        </w:rPr>
        <w:br/>
      </w:r>
      <w:r>
        <w:rPr>
          <w:sz w:val="24"/>
          <w:szCs w:val="24"/>
        </w:rPr>
        <w:t>z nim praw i obowiązków</w:t>
      </w:r>
    </w:p>
    <w:p w14:paraId="543B43EF" w14:textId="43ED4AAF" w:rsidR="00094EA9" w:rsidRPr="0082641E" w:rsidRDefault="00094EA9" w:rsidP="00094EA9">
      <w:pPr>
        <w:spacing w:after="0" w:line="240" w:lineRule="auto"/>
        <w:jc w:val="both"/>
        <w:rPr>
          <w:sz w:val="24"/>
          <w:szCs w:val="24"/>
        </w:rPr>
      </w:pPr>
      <w:r w:rsidRPr="0082641E">
        <w:rPr>
          <w:sz w:val="24"/>
          <w:szCs w:val="24"/>
        </w:rPr>
        <w:t>2)</w:t>
      </w:r>
      <w:r w:rsidRPr="0082641E">
        <w:rPr>
          <w:sz w:val="24"/>
          <w:szCs w:val="24"/>
        </w:rPr>
        <w:tab/>
      </w:r>
      <w:r>
        <w:rPr>
          <w:sz w:val="24"/>
          <w:szCs w:val="24"/>
        </w:rPr>
        <w:t>realizacji zadań edukacyjnych i promocyjnych.</w:t>
      </w:r>
    </w:p>
    <w:p w14:paraId="00AA0590" w14:textId="77777777" w:rsidR="00094EA9" w:rsidRPr="0082641E" w:rsidRDefault="00094EA9" w:rsidP="00094EA9">
      <w:pPr>
        <w:spacing w:after="0" w:line="240" w:lineRule="auto"/>
        <w:jc w:val="both"/>
        <w:rPr>
          <w:sz w:val="24"/>
          <w:szCs w:val="24"/>
        </w:rPr>
      </w:pPr>
      <w:r w:rsidRPr="0082641E">
        <w:rPr>
          <w:sz w:val="24"/>
          <w:szCs w:val="24"/>
        </w:rPr>
        <w:t>Dane te są przetwarzane wyłącznie w niezbędnym zakresie, uzasadnionym wyżej opisanym celem przetwarzania.</w:t>
      </w:r>
    </w:p>
    <w:p w14:paraId="15A421B5" w14:textId="015704B4" w:rsidR="00094EA9" w:rsidRDefault="00094EA9" w:rsidP="00094EA9">
      <w:pPr>
        <w:spacing w:after="0" w:line="240" w:lineRule="auto"/>
        <w:jc w:val="both"/>
        <w:rPr>
          <w:sz w:val="24"/>
          <w:szCs w:val="24"/>
        </w:rPr>
      </w:pPr>
      <w:r w:rsidRPr="0082641E">
        <w:rPr>
          <w:sz w:val="24"/>
          <w:szCs w:val="24"/>
        </w:rPr>
        <w:t>Podstawami prawnymi przetwarzania danych osobowych przez jednostki organizacyjne PGL Lasy Państwowe są: a) art. 6 ust. 1 lit. c RODO, zgodnie z którym przetwarzanie danych osobowych jest zgodne z prawem, jeżeli jest niezbędne do wypełnienia obowiązku prawnego ciążącego na administratorze, b) art. 6 ust. 1 lit. f RODO, zgodnie z którym przetwarzanie jest niezbędne do celów wynikających z prawnie uzasadnionych interesów realizowanych przez administratora</w:t>
      </w:r>
      <w:r>
        <w:rPr>
          <w:sz w:val="24"/>
          <w:szCs w:val="24"/>
        </w:rPr>
        <w:t>.</w:t>
      </w:r>
    </w:p>
    <w:p w14:paraId="025C1ACD" w14:textId="227CE0CD" w:rsidR="009B1ABB" w:rsidRDefault="009B1ABB" w:rsidP="00094EA9">
      <w:pPr>
        <w:spacing w:after="0" w:line="240" w:lineRule="auto"/>
        <w:jc w:val="both"/>
        <w:rPr>
          <w:sz w:val="24"/>
          <w:szCs w:val="24"/>
        </w:rPr>
      </w:pPr>
    </w:p>
    <w:p w14:paraId="2BC8CB89" w14:textId="77777777" w:rsidR="009B1ABB" w:rsidRPr="0082641E" w:rsidRDefault="009B1ABB" w:rsidP="00094EA9">
      <w:pPr>
        <w:spacing w:after="0" w:line="240" w:lineRule="auto"/>
        <w:jc w:val="both"/>
        <w:rPr>
          <w:sz w:val="24"/>
          <w:szCs w:val="24"/>
        </w:rPr>
      </w:pPr>
    </w:p>
    <w:p w14:paraId="7C6656F8" w14:textId="77777777" w:rsidR="009B1ABB" w:rsidRDefault="009B1ABB" w:rsidP="00094EA9">
      <w:pPr>
        <w:spacing w:after="0" w:line="240" w:lineRule="auto"/>
        <w:rPr>
          <w:b/>
          <w:sz w:val="24"/>
          <w:szCs w:val="24"/>
        </w:rPr>
      </w:pPr>
    </w:p>
    <w:p w14:paraId="54ADDFAA" w14:textId="513514A8" w:rsidR="00094EA9" w:rsidRPr="0082641E" w:rsidRDefault="00094EA9" w:rsidP="00094EA9">
      <w:pPr>
        <w:spacing w:after="0" w:line="240" w:lineRule="auto"/>
        <w:rPr>
          <w:b/>
          <w:sz w:val="24"/>
          <w:szCs w:val="24"/>
        </w:rPr>
      </w:pPr>
      <w:r w:rsidRPr="0082641E">
        <w:rPr>
          <w:b/>
          <w:sz w:val="24"/>
          <w:szCs w:val="24"/>
        </w:rPr>
        <w:t>Okres przechowywania danych</w:t>
      </w:r>
    </w:p>
    <w:p w14:paraId="2D6A69F8" w14:textId="77777777" w:rsidR="00094EA9" w:rsidRPr="0082641E" w:rsidRDefault="00094EA9" w:rsidP="00094EA9">
      <w:pPr>
        <w:spacing w:after="0" w:line="240" w:lineRule="auto"/>
        <w:jc w:val="both"/>
        <w:rPr>
          <w:sz w:val="24"/>
          <w:szCs w:val="24"/>
        </w:rPr>
      </w:pPr>
      <w:r w:rsidRPr="0082641E">
        <w:rPr>
          <w:sz w:val="24"/>
          <w:szCs w:val="24"/>
        </w:rPr>
        <w:t>Pani/Pana dane osobowe będą przetwarzane przez okres, w którym mogą ujawnić się roszczenia, czyli przez okres przedawnienia roszczeń</w:t>
      </w:r>
      <w:r>
        <w:rPr>
          <w:sz w:val="24"/>
          <w:szCs w:val="24"/>
        </w:rPr>
        <w:t xml:space="preserve"> oraz spełnienia obowiązków wynikających z przepisów prawa w związku z organizacją Programu.</w:t>
      </w:r>
    </w:p>
    <w:p w14:paraId="66700BC9" w14:textId="77777777" w:rsidR="00094EA9" w:rsidRPr="0082641E" w:rsidRDefault="00094EA9" w:rsidP="00094EA9">
      <w:pPr>
        <w:spacing w:after="0" w:line="240" w:lineRule="auto"/>
        <w:rPr>
          <w:b/>
          <w:sz w:val="24"/>
          <w:szCs w:val="24"/>
        </w:rPr>
      </w:pPr>
      <w:r w:rsidRPr="0082641E">
        <w:rPr>
          <w:b/>
          <w:sz w:val="24"/>
          <w:szCs w:val="24"/>
        </w:rPr>
        <w:t>Odbiorcy danych</w:t>
      </w:r>
    </w:p>
    <w:p w14:paraId="7380FCCD" w14:textId="20BE8E64" w:rsidR="00094EA9" w:rsidRPr="0082641E" w:rsidRDefault="00094EA9" w:rsidP="00094EA9">
      <w:pPr>
        <w:spacing w:after="0" w:line="240" w:lineRule="auto"/>
        <w:jc w:val="both"/>
        <w:rPr>
          <w:sz w:val="24"/>
          <w:szCs w:val="24"/>
        </w:rPr>
      </w:pPr>
      <w:r w:rsidRPr="0082641E">
        <w:rPr>
          <w:sz w:val="24"/>
          <w:szCs w:val="24"/>
        </w:rPr>
        <w:t xml:space="preserve">Pani/Pana dane osobowe mogą zostać ujawnione jednostkom organizacyjnym PGL LP </w:t>
      </w:r>
      <w:r w:rsidR="00FB0025">
        <w:rPr>
          <w:sz w:val="24"/>
          <w:szCs w:val="24"/>
        </w:rPr>
        <w:br/>
      </w:r>
      <w:r w:rsidRPr="0082641E">
        <w:rPr>
          <w:sz w:val="24"/>
          <w:szCs w:val="24"/>
        </w:rPr>
        <w:t>w ramach sprawowanego nadzoru. Do Pani/Pana danych mogą też mieć dostęp nasi podwykonawcy (podmioty przetwarzające), tj. firmy prawnicze, informatyczne oraz księgowe.</w:t>
      </w:r>
    </w:p>
    <w:p w14:paraId="366F3C0F" w14:textId="77777777" w:rsidR="00094EA9" w:rsidRPr="0082641E" w:rsidRDefault="00094EA9" w:rsidP="00094EA9">
      <w:pPr>
        <w:spacing w:after="0" w:line="240" w:lineRule="auto"/>
        <w:rPr>
          <w:b/>
          <w:sz w:val="24"/>
          <w:szCs w:val="24"/>
        </w:rPr>
      </w:pPr>
      <w:r w:rsidRPr="0082641E">
        <w:rPr>
          <w:b/>
          <w:sz w:val="24"/>
          <w:szCs w:val="24"/>
        </w:rPr>
        <w:t>Prawa osób, których dane dotyczą:</w:t>
      </w:r>
    </w:p>
    <w:p w14:paraId="645FE164" w14:textId="77777777" w:rsidR="00094EA9" w:rsidRPr="0082641E" w:rsidRDefault="00094EA9" w:rsidP="00094EA9">
      <w:pPr>
        <w:spacing w:after="0" w:line="240" w:lineRule="auto"/>
        <w:jc w:val="both"/>
        <w:rPr>
          <w:sz w:val="24"/>
          <w:szCs w:val="24"/>
        </w:rPr>
      </w:pPr>
      <w:r w:rsidRPr="0082641E">
        <w:rPr>
          <w:sz w:val="24"/>
          <w:szCs w:val="24"/>
        </w:rPr>
        <w:t>Zgodnie z RODO przysługuje Pani/Panu:</w:t>
      </w:r>
    </w:p>
    <w:p w14:paraId="4D56A047" w14:textId="77777777" w:rsidR="00094EA9" w:rsidRPr="0082641E" w:rsidRDefault="00094EA9" w:rsidP="00094EA9">
      <w:pPr>
        <w:spacing w:after="0" w:line="240" w:lineRule="auto"/>
        <w:jc w:val="both"/>
        <w:rPr>
          <w:sz w:val="24"/>
          <w:szCs w:val="24"/>
        </w:rPr>
      </w:pPr>
      <w:r w:rsidRPr="0082641E">
        <w:rPr>
          <w:sz w:val="24"/>
          <w:szCs w:val="24"/>
        </w:rPr>
        <w:t>1)</w:t>
      </w:r>
      <w:r w:rsidRPr="0082641E">
        <w:rPr>
          <w:sz w:val="24"/>
          <w:szCs w:val="24"/>
        </w:rPr>
        <w:tab/>
        <w:t>prawo dostępu do swoich danych oraz otrzymania ich kopii;</w:t>
      </w:r>
    </w:p>
    <w:p w14:paraId="0F4FB3AA" w14:textId="77777777" w:rsidR="00094EA9" w:rsidRPr="0082641E" w:rsidRDefault="00094EA9" w:rsidP="00094EA9">
      <w:pPr>
        <w:spacing w:after="0" w:line="240" w:lineRule="auto"/>
        <w:jc w:val="both"/>
        <w:rPr>
          <w:sz w:val="24"/>
          <w:szCs w:val="24"/>
        </w:rPr>
      </w:pPr>
      <w:r w:rsidRPr="0082641E">
        <w:rPr>
          <w:sz w:val="24"/>
          <w:szCs w:val="24"/>
        </w:rPr>
        <w:t>2)</w:t>
      </w:r>
      <w:r w:rsidRPr="0082641E">
        <w:rPr>
          <w:sz w:val="24"/>
          <w:szCs w:val="24"/>
        </w:rPr>
        <w:tab/>
        <w:t>prawo do sprostowania (poprawiania) swoich danych;</w:t>
      </w:r>
    </w:p>
    <w:p w14:paraId="7FAC3B7F" w14:textId="77777777" w:rsidR="00094EA9" w:rsidRPr="0082641E" w:rsidRDefault="00094EA9" w:rsidP="00094EA9">
      <w:pPr>
        <w:spacing w:after="0" w:line="240" w:lineRule="auto"/>
        <w:jc w:val="both"/>
        <w:rPr>
          <w:sz w:val="24"/>
          <w:szCs w:val="24"/>
        </w:rPr>
      </w:pPr>
      <w:r w:rsidRPr="0082641E">
        <w:rPr>
          <w:sz w:val="24"/>
          <w:szCs w:val="24"/>
        </w:rPr>
        <w:t>3)</w:t>
      </w:r>
      <w:r w:rsidRPr="0082641E">
        <w:rPr>
          <w:sz w:val="24"/>
          <w:szCs w:val="24"/>
        </w:rPr>
        <w:tab/>
        <w:t>prawo do usunięcia danych, ograniczenia przetwarzania danych;</w:t>
      </w:r>
    </w:p>
    <w:p w14:paraId="6D67E9BD" w14:textId="77777777" w:rsidR="00BF6121" w:rsidRDefault="00094EA9" w:rsidP="00BF6121">
      <w:pPr>
        <w:spacing w:after="0" w:line="240" w:lineRule="auto"/>
        <w:ind w:left="705" w:hanging="705"/>
        <w:jc w:val="both"/>
        <w:rPr>
          <w:sz w:val="24"/>
          <w:szCs w:val="24"/>
        </w:rPr>
      </w:pPr>
      <w:r w:rsidRPr="0082641E">
        <w:rPr>
          <w:sz w:val="24"/>
          <w:szCs w:val="24"/>
        </w:rPr>
        <w:t>4)</w:t>
      </w:r>
      <w:r w:rsidRPr="0082641E">
        <w:rPr>
          <w:sz w:val="24"/>
          <w:szCs w:val="24"/>
        </w:rPr>
        <w:tab/>
        <w:t>prawo do wniesienia skargi do organu nadzorczego - Prezesa Urzędu Ochrony Danych Osobowych.</w:t>
      </w:r>
    </w:p>
    <w:p w14:paraId="0C6B53E7" w14:textId="77777777" w:rsidR="00BF6121" w:rsidRDefault="00BF6121" w:rsidP="00BF6121">
      <w:pPr>
        <w:spacing w:after="0" w:line="240" w:lineRule="auto"/>
        <w:ind w:left="705" w:hanging="705"/>
        <w:jc w:val="both"/>
        <w:rPr>
          <w:sz w:val="24"/>
          <w:szCs w:val="24"/>
        </w:rPr>
      </w:pPr>
    </w:p>
    <w:p w14:paraId="4E8AA5DE" w14:textId="6B8724BB" w:rsidR="00BF6121" w:rsidRPr="00BF6121" w:rsidRDefault="00BF6121" w:rsidP="00BF6121">
      <w:pPr>
        <w:spacing w:after="0" w:line="240" w:lineRule="auto"/>
        <w:jc w:val="both"/>
        <w:rPr>
          <w:sz w:val="24"/>
          <w:szCs w:val="24"/>
        </w:rPr>
      </w:pPr>
      <w:r w:rsidRPr="00BF6121">
        <w:rPr>
          <w:rFonts w:eastAsia="Times New Roman" w:cstheme="minorHAnsi"/>
          <w:color w:val="000000"/>
          <w:sz w:val="24"/>
          <w:szCs w:val="24"/>
          <w:lang w:eastAsia="pl-PL"/>
        </w:rPr>
        <w:t>Wyrażona zgoda może zostać wycofana w każdej chwili. Jej wycofanie nie wpłynie na</w:t>
      </w:r>
      <w:r>
        <w:rPr>
          <w:rFonts w:eastAsia="Times New Roman" w:cstheme="minorHAnsi"/>
          <w:color w:val="000000"/>
          <w:sz w:val="24"/>
          <w:szCs w:val="24"/>
          <w:lang w:eastAsia="pl-PL"/>
        </w:rPr>
        <w:t xml:space="preserve"> </w:t>
      </w:r>
      <w:r w:rsidRPr="00BF6121">
        <w:rPr>
          <w:rFonts w:eastAsia="Times New Roman" w:cstheme="minorHAnsi"/>
          <w:color w:val="000000"/>
          <w:sz w:val="24"/>
          <w:szCs w:val="24"/>
          <w:lang w:eastAsia="pl-PL"/>
        </w:rPr>
        <w:t xml:space="preserve">zgodność z prawem przetwarzania Pani/Pana danych osobowych. </w:t>
      </w:r>
    </w:p>
    <w:p w14:paraId="380A0C7E" w14:textId="77777777" w:rsidR="00BF6121" w:rsidRPr="00BF6121" w:rsidRDefault="00BF6121" w:rsidP="00BF6121">
      <w:pPr>
        <w:spacing w:before="60" w:after="6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BF6121">
        <w:rPr>
          <w:rFonts w:eastAsia="Times New Roman" w:cstheme="minorHAnsi"/>
          <w:color w:val="000000"/>
          <w:sz w:val="24"/>
          <w:szCs w:val="24"/>
          <w:lang w:eastAsia="pl-PL"/>
        </w:rPr>
        <w:t>Oświadczenie o wycofaniu zgody oraz sprzeciw należy kierować na adres mailowy: kaliska@gdansk.lasy.gov.pl</w:t>
      </w:r>
    </w:p>
    <w:p w14:paraId="748E0541" w14:textId="25B04DBF" w:rsidR="00BF6121" w:rsidRPr="00BF6121" w:rsidRDefault="00BF6121" w:rsidP="00BF6121">
      <w:pPr>
        <w:pStyle w:val="Akapitzlist"/>
        <w:spacing w:before="60" w:after="60" w:line="240" w:lineRule="auto"/>
        <w:ind w:left="0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BF6121">
        <w:rPr>
          <w:rFonts w:eastAsia="Times New Roman" w:cstheme="minorHAnsi"/>
          <w:color w:val="000000"/>
          <w:sz w:val="24"/>
          <w:szCs w:val="24"/>
          <w:lang w:eastAsia="pl-PL"/>
        </w:rPr>
        <w:t xml:space="preserve">Dane nie będą przekazywane do państw trzecich, z wyjątkiem sytuacji przewidzianych </w:t>
      </w:r>
      <w:r w:rsidR="0014259D">
        <w:rPr>
          <w:rFonts w:eastAsia="Times New Roman" w:cstheme="minorHAnsi"/>
          <w:color w:val="000000"/>
          <w:sz w:val="24"/>
          <w:szCs w:val="24"/>
          <w:lang w:eastAsia="pl-PL"/>
        </w:rPr>
        <w:br/>
      </w:r>
      <w:r w:rsidRPr="00BF6121">
        <w:rPr>
          <w:rFonts w:eastAsia="Times New Roman" w:cstheme="minorHAnsi"/>
          <w:color w:val="000000"/>
          <w:sz w:val="24"/>
          <w:szCs w:val="24"/>
          <w:lang w:eastAsia="pl-PL"/>
        </w:rPr>
        <w:t>w przepisach prawa.</w:t>
      </w:r>
    </w:p>
    <w:p w14:paraId="434CFAF7" w14:textId="77A35E4B" w:rsidR="00A55DE6" w:rsidRDefault="00BF6121" w:rsidP="00A55DE6">
      <w:pPr>
        <w:pStyle w:val="Akapitzlist"/>
        <w:spacing w:before="60" w:after="60" w:line="240" w:lineRule="auto"/>
        <w:ind w:left="0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BF6121">
        <w:rPr>
          <w:rFonts w:eastAsia="Times New Roman" w:cstheme="minorHAnsi"/>
          <w:color w:val="000000"/>
          <w:sz w:val="24"/>
          <w:szCs w:val="24"/>
          <w:lang w:eastAsia="pl-PL"/>
        </w:rPr>
        <w:t xml:space="preserve">Organem nadzoru w zakresie ochrony danych osobowych w Polsce jest Prezes Urzędu Ochrony Danych Osobowych z siedzibą w Warszawie, ul. Stawki 2, numer telefonu:                    (22 ) 531 03 00. Posiada Pani/Pan prawo wnieść skargę do PUODO na Nadleśnictwo Kaliska </w:t>
      </w:r>
      <w:r w:rsidR="0014259D">
        <w:rPr>
          <w:rFonts w:eastAsia="Times New Roman" w:cstheme="minorHAnsi"/>
          <w:color w:val="000000"/>
          <w:sz w:val="24"/>
          <w:szCs w:val="24"/>
          <w:lang w:eastAsia="pl-PL"/>
        </w:rPr>
        <w:br/>
      </w:r>
      <w:r w:rsidRPr="00BF6121">
        <w:rPr>
          <w:rFonts w:eastAsia="Times New Roman" w:cstheme="minorHAnsi"/>
          <w:color w:val="000000"/>
          <w:sz w:val="24"/>
          <w:szCs w:val="24"/>
          <w:lang w:eastAsia="pl-PL"/>
        </w:rPr>
        <w:t>w każdym przypadku, w szczególności, jeżeli uważa Pani/Pan, że Nadleśnictwo Kaliska</w:t>
      </w:r>
      <w:r w:rsidRPr="00BF6121">
        <w:rPr>
          <w:rStyle w:val="Odwoanieprzypisudolnego"/>
          <w:rFonts w:eastAsia="Times New Roman" w:cstheme="minorHAnsi"/>
          <w:color w:val="000000"/>
          <w:sz w:val="24"/>
          <w:lang w:eastAsia="pl-PL"/>
        </w:rPr>
        <w:t xml:space="preserve"> </w:t>
      </w:r>
      <w:r w:rsidRPr="00BF6121">
        <w:rPr>
          <w:rFonts w:eastAsia="Times New Roman" w:cstheme="minorHAnsi"/>
          <w:color w:val="000000"/>
          <w:sz w:val="24"/>
          <w:szCs w:val="24"/>
          <w:lang w:eastAsia="pl-PL"/>
        </w:rPr>
        <w:t xml:space="preserve">przetwarza Pani/Pana dane osobowe nieprawidłowo lub bezpodstawnie odmawia realizacji Pani/Pana praw.  </w:t>
      </w:r>
    </w:p>
    <w:p w14:paraId="13E5532A" w14:textId="77777777" w:rsidR="00A55DE6" w:rsidRDefault="00A55DE6" w:rsidP="00A55DE6">
      <w:pPr>
        <w:pStyle w:val="Akapitzlist"/>
        <w:spacing w:before="60" w:after="60" w:line="240" w:lineRule="auto"/>
        <w:ind w:left="0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</w:p>
    <w:p w14:paraId="7ABA644F" w14:textId="7B44A7C6" w:rsidR="00094EA9" w:rsidRPr="00A55DE6" w:rsidRDefault="00094EA9" w:rsidP="00A55DE6">
      <w:pPr>
        <w:pStyle w:val="Akapitzlist"/>
        <w:spacing w:before="60" w:after="60" w:line="240" w:lineRule="auto"/>
        <w:ind w:left="0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>
        <w:rPr>
          <w:sz w:val="24"/>
          <w:szCs w:val="24"/>
        </w:rPr>
        <w:t>Podanie danych osobowych ma charakter dobrowolny, jednakże odmowa udzielenia</w:t>
      </w:r>
      <w:r w:rsidR="009B1ABB">
        <w:rPr>
          <w:sz w:val="24"/>
          <w:szCs w:val="24"/>
        </w:rPr>
        <w:t xml:space="preserve"> </w:t>
      </w:r>
      <w:r>
        <w:rPr>
          <w:sz w:val="24"/>
          <w:szCs w:val="24"/>
        </w:rPr>
        <w:t>niezbędnych informacji uniemożliwi uczestnictwo w Programie „Zanocuj w lesie”.</w:t>
      </w:r>
    </w:p>
    <w:p w14:paraId="63D2F674" w14:textId="77777777" w:rsidR="00BF6121" w:rsidRPr="0082641E" w:rsidRDefault="00BF6121" w:rsidP="009B1ABB">
      <w:pPr>
        <w:spacing w:after="0" w:line="240" w:lineRule="auto"/>
        <w:jc w:val="both"/>
        <w:rPr>
          <w:sz w:val="24"/>
          <w:szCs w:val="24"/>
        </w:rPr>
      </w:pPr>
    </w:p>
    <w:p w14:paraId="42D43D30" w14:textId="16770B26" w:rsidR="000172E5" w:rsidRPr="0006568A" w:rsidRDefault="002E408C" w:rsidP="00637200">
      <w:r>
        <w:t xml:space="preserve"> </w:t>
      </w:r>
    </w:p>
    <w:sectPr w:rsidR="000172E5" w:rsidRPr="0006568A" w:rsidSect="0086797B">
      <w:headerReference w:type="default" r:id="rId13"/>
      <w:footerReference w:type="default" r:id="rId14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D4564" w14:textId="77777777" w:rsidR="00BA630D" w:rsidRDefault="00BA630D" w:rsidP="000172E5">
      <w:pPr>
        <w:spacing w:after="0" w:line="240" w:lineRule="auto"/>
      </w:pPr>
      <w:r>
        <w:separator/>
      </w:r>
    </w:p>
  </w:endnote>
  <w:endnote w:type="continuationSeparator" w:id="0">
    <w:p w14:paraId="592E0D04" w14:textId="77777777" w:rsidR="00BA630D" w:rsidRDefault="00BA630D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2239A9C-850C-4C2E-B0CE-E2FBF952B03C}"/>
    <w:embedBold r:id="rId2" w:fontKey="{774A3783-D0E2-4DD5-A7DA-13D4B0348DE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4C593309-4823-4C5B-9E27-74DDA58B76F3}"/>
    <w:embedBold r:id="rId4" w:fontKey="{629BC8BA-88DB-4447-A016-AFE92BA21199}"/>
    <w:embedItalic r:id="rId5" w:fontKey="{627AECA9-3427-43C9-A258-62A359F8A83E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2FF" w:usb1="0000FCFF" w:usb2="00000001" w:usb3="00000000" w:csb0="0000019F" w:csb1="00000000"/>
    <w:embedRegular r:id="rId6" w:fontKey="{FA7D070F-F9E1-4E1C-B8FA-CB64024474B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890919BE-9ACA-4F61-9EC9-8D30DC10EF9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1F90CABF-9246-4612-8215-BDDE8012F0D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C0474F" w14:textId="77777777" w:rsidR="00BA630D" w:rsidRDefault="00BA630D" w:rsidP="000172E5">
      <w:pPr>
        <w:spacing w:after="0" w:line="240" w:lineRule="auto"/>
      </w:pPr>
      <w:r>
        <w:separator/>
      </w:r>
    </w:p>
  </w:footnote>
  <w:footnote w:type="continuationSeparator" w:id="0">
    <w:p w14:paraId="4E4C8BFA" w14:textId="77777777" w:rsidR="00BA630D" w:rsidRDefault="00BA630D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37DE321E" w:rsidR="00B337A2" w:rsidRPr="00F71B2C" w:rsidRDefault="00690B1B" w:rsidP="007A5FB5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 xml:space="preserve">Formularz 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ACB1106"/>
    <w:multiLevelType w:val="hybridMultilevel"/>
    <w:tmpl w:val="7F22BC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2"/>
  </w:num>
  <w:num w:numId="19">
    <w:abstractNumId w:val="18"/>
  </w:num>
  <w:num w:numId="20">
    <w:abstractNumId w:val="14"/>
  </w:num>
  <w:num w:numId="21">
    <w:abstractNumId w:val="21"/>
  </w:num>
  <w:num w:numId="22">
    <w:abstractNumId w:val="4"/>
  </w:num>
  <w:num w:numId="23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94EA9"/>
    <w:rsid w:val="000B2CBC"/>
    <w:rsid w:val="000D1F49"/>
    <w:rsid w:val="0014259D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94C2E"/>
    <w:rsid w:val="005A3BF7"/>
    <w:rsid w:val="005F2035"/>
    <w:rsid w:val="005F7990"/>
    <w:rsid w:val="006145D8"/>
    <w:rsid w:val="00637200"/>
    <w:rsid w:val="0063739C"/>
    <w:rsid w:val="006865CF"/>
    <w:rsid w:val="00690B1B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B1ABB"/>
    <w:rsid w:val="009C5809"/>
    <w:rsid w:val="009D1026"/>
    <w:rsid w:val="009F619A"/>
    <w:rsid w:val="009F6DDE"/>
    <w:rsid w:val="00A370A8"/>
    <w:rsid w:val="00A55DE6"/>
    <w:rsid w:val="00A643F7"/>
    <w:rsid w:val="00A85EA0"/>
    <w:rsid w:val="00A95E69"/>
    <w:rsid w:val="00AC4A73"/>
    <w:rsid w:val="00B21251"/>
    <w:rsid w:val="00B337A2"/>
    <w:rsid w:val="00B508B7"/>
    <w:rsid w:val="00BA630D"/>
    <w:rsid w:val="00BD4753"/>
    <w:rsid w:val="00BD5CB1"/>
    <w:rsid w:val="00BE62EE"/>
    <w:rsid w:val="00BF6121"/>
    <w:rsid w:val="00C003BA"/>
    <w:rsid w:val="00C23272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21AD8"/>
    <w:rsid w:val="00F71B2C"/>
    <w:rsid w:val="00FB0025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094E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edyta.hinc@gdansk.lasy.gov.p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kaliska@gdansk.lasy.gov.p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2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1A6E94"/>
    <w:rsid w:val="00413332"/>
    <w:rsid w:val="004164B5"/>
    <w:rsid w:val="0043313D"/>
    <w:rsid w:val="006D7532"/>
    <w:rsid w:val="00756A93"/>
    <w:rsid w:val="00782D0D"/>
    <w:rsid w:val="007F34AE"/>
    <w:rsid w:val="009903F3"/>
    <w:rsid w:val="00B16D80"/>
    <w:rsid w:val="00B5264F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B119978-58B5-455E-9583-21DE49EE52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3</Pages>
  <Words>663</Words>
  <Characters>3978</Characters>
  <Application>Microsoft Office Word</Application>
  <DocSecurity>0</DocSecurity>
  <Lines>33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4632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2021-04-13T07:23:00Z</dcterms:created>
  <dcterms:modified xsi:type="dcterms:W3CDTF">2021-04-23T12:31:00Z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